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5000" w:type="pct"/>
          </w:tcPr>
          <w:p w:rsidR="005D5BF5" w:rsidRDefault="00E93104" w:rsidP="00B62B21">
            <w:pPr>
              <w:pStyle w:val="Title"/>
            </w:pPr>
            <w:r>
              <w:t>27</w:t>
            </w:r>
            <w:r w:rsidR="00333206">
              <w:t>.3</w:t>
            </w:r>
            <w:r w:rsidR="00D80803">
              <w:t>.17</w:t>
            </w:r>
            <w:r w:rsidR="00B62B21">
              <w:t xml:space="preserve"> Newsletter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</w:tbl>
    <w:p w:rsidR="005D5BF5" w:rsidRDefault="000D0542" w:rsidP="00AB4D11">
      <w:pPr>
        <w:pStyle w:val="Organization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20BAE2E4" wp14:editId="3C9F0F15">
                <wp:simplePos x="0" y="0"/>
                <wp:positionH relativeFrom="page">
                  <wp:posOffset>5371465</wp:posOffset>
                </wp:positionH>
                <wp:positionV relativeFrom="margin">
                  <wp:align>top</wp:align>
                </wp:positionV>
                <wp:extent cx="3067050" cy="3581400"/>
                <wp:effectExtent l="0" t="0" r="5715" b="1143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304" w:rsidRDefault="00E93104">
                            <w:r w:rsidRPr="00E9310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7C523B" wp14:editId="336B91D4">
                                  <wp:extent cx="2174240" cy="1449493"/>
                                  <wp:effectExtent l="0" t="0" r="0" b="0"/>
                                  <wp:docPr id="2" name="Picture 2" descr="F:\select\woodlands 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select\woodlands 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449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0304" w:rsidRDefault="00BA0304"/>
                          <w:tbl>
                            <w:tblPr>
                              <w:tblStyle w:val="NewsletterTable"/>
                              <w:tblW w:w="4956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409"/>
                            </w:tblGrid>
                            <w:tr w:rsidR="005D5BF5" w:rsidTr="00E9310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09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:rsidTr="00E93104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CC3D43" w:rsidRDefault="00CC3D43" w:rsidP="00CC3D43">
                                  <w:pPr>
                                    <w:pStyle w:val="Heading1"/>
                                  </w:pPr>
                                  <w:r>
                                    <w:t>Upcoming Events</w:t>
                                  </w:r>
                                </w:p>
                                <w:p w:rsidR="00BF23BC" w:rsidRDefault="00BF23BC" w:rsidP="00CC3D43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BF23BC" w:rsidRDefault="00333206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Easter break</w:t>
                                  </w:r>
                                </w:p>
                                <w:p w:rsidR="00BF23BC" w:rsidRPr="00333206" w:rsidRDefault="00333206" w:rsidP="00CC3D43">
                                  <w:r w:rsidRPr="00333206">
                                    <w:t>School closes Friday 7.4.17</w:t>
                                  </w:r>
                                </w:p>
                                <w:p w:rsidR="00333206" w:rsidRPr="00333206" w:rsidRDefault="00333206" w:rsidP="00CC3D43">
                                  <w:r>
                                    <w:t>Reopens 24.4.17</w:t>
                                  </w:r>
                                </w:p>
                                <w:p w:rsidR="00063D0F" w:rsidRDefault="00063D0F" w:rsidP="00CC3D43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063D0F" w:rsidRDefault="00063D0F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W.C 3</w:t>
                                  </w:r>
                                  <w:r w:rsidRPr="00063D0F">
                                    <w:rPr>
                                      <w:b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April</w:t>
                                  </w:r>
                                </w:p>
                                <w:p w:rsidR="00063D0F" w:rsidRDefault="00063D0F" w:rsidP="00CC3D4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Decorate an orange (instead of an egg!) </w:t>
                                  </w:r>
                                  <w:r>
                                    <w:rPr>
                                      <w:i/>
                                    </w:rPr>
                                    <w:t>in aid of Muscular Dystrophy – more details later.</w:t>
                                  </w:r>
                                </w:p>
                                <w:p w:rsidR="00333206" w:rsidRDefault="00333206" w:rsidP="00CC3D43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303624" w:rsidRPr="00303624" w:rsidRDefault="00303624" w:rsidP="00CC3D43">
                                  <w:pPr>
                                    <w:rPr>
                                      <w:b/>
                                    </w:rPr>
                                  </w:pPr>
                                  <w:r w:rsidRPr="00303624">
                                    <w:rPr>
                                      <w:b/>
                                    </w:rPr>
                                    <w:t xml:space="preserve">Bradford City Penalty </w:t>
                                  </w:r>
                                  <w:proofErr w:type="spellStart"/>
                                  <w:r w:rsidRPr="00303624">
                                    <w:rPr>
                                      <w:b/>
                                    </w:rPr>
                                    <w:t>shoot out</w:t>
                                  </w:r>
                                  <w:proofErr w:type="spellEnd"/>
                                  <w:r w:rsidRPr="00303624">
                                    <w:rPr>
                                      <w:b/>
                                    </w:rPr>
                                    <w:t xml:space="preserve"> day</w:t>
                                  </w:r>
                                </w:p>
                                <w:p w:rsidR="00333206" w:rsidRPr="00303624" w:rsidRDefault="00303624" w:rsidP="00CC3D4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Tuesday 4</w:t>
                                  </w:r>
                                  <w:r w:rsidRPr="00303624">
                                    <w:rPr>
                                      <w:i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April (PE kits needed)</w:t>
                                  </w:r>
                                </w:p>
                                <w:p w:rsidR="00333206" w:rsidRDefault="00333206" w:rsidP="00CC3D43"/>
                                <w:p w:rsidR="00333206" w:rsidRDefault="00333206" w:rsidP="00CC3D43"/>
                                <w:p w:rsidR="00333206" w:rsidRDefault="00333206" w:rsidP="00CC3D43"/>
                                <w:p w:rsidR="00333206" w:rsidRPr="00333206" w:rsidRDefault="00333206" w:rsidP="00CC3D43"/>
                                <w:p w:rsidR="005D5BF5" w:rsidRDefault="00290233" w:rsidP="00286105">
                                  <w:pPr>
                                    <w:pStyle w:val="Heading1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0C6372D" wp14:editId="0F3F85ED">
                                        <wp:extent cx="2114550" cy="1209675"/>
                                        <wp:effectExtent l="0" t="0" r="0" b="9525"/>
                                        <wp:docPr id="1" name="Picture 2" descr="cid:B6FB67C3-CE12-442F-9C0C-E2ECD040141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id:B6FB67C3-CE12-442F-9C0C-E2ECD040141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4550" cy="1209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5BF5" w:rsidRDefault="00E93104">
                            <w:pPr>
                              <w:pStyle w:val="NoSpacing"/>
                            </w:pPr>
                            <w:r w:rsidRPr="00E9310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01A101" wp14:editId="408A56EA">
                                  <wp:extent cx="2174240" cy="1449493"/>
                                  <wp:effectExtent l="0" t="0" r="0" b="0"/>
                                  <wp:docPr id="4" name="Picture 4" descr="F:\select\woodlands 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select\woodlands 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449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margin-left:422.95pt;margin-top:0;width:241.5pt;height:282pt;z-index:251658240;visibility:visible;mso-wrap-style:square;mso-width-percent:286;mso-height-percent:836;mso-wrap-distance-left:9pt;mso-wrap-distance-top:0;mso-wrap-distance-right:9pt;mso-wrap-distance-bottom:0;mso-position-horizontal:absolute;mso-position-horizontal-relative:page;mso-position-vertical:top;mso-position-vertical-relative:margin;mso-width-percent:286;mso-height-percent:836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" o:allowoverlap="f" filled="f" stroked="f" strokeweight=".5pt">
                <v:textbox inset="1.44pt,0,1.44pt,0">
                  <w:txbxContent>
                    <w:p w:rsidR="00BA0304" w:rsidRDefault="00E93104">
                      <w:r w:rsidRPr="00E93104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37C523B" wp14:editId="336B91D4">
                            <wp:extent cx="2174240" cy="1449493"/>
                            <wp:effectExtent l="0" t="0" r="0" b="0"/>
                            <wp:docPr id="2" name="Picture 2" descr="F:\select\woodlands 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select\woodlands 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449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0304" w:rsidRDefault="00BA0304"/>
                    <w:tbl>
                      <w:tblPr>
                        <w:tblStyle w:val="NewsletterTable"/>
                        <w:tblW w:w="4956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409"/>
                      </w:tblGrid>
                      <w:tr w:rsidR="005D5BF5" w:rsidTr="00E9310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09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:rsidTr="00E93104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CC3D43" w:rsidRDefault="00CC3D43" w:rsidP="00CC3D43">
                            <w:pPr>
                              <w:pStyle w:val="Heading1"/>
                            </w:pPr>
                            <w:r>
                              <w:t>Upcoming Events</w:t>
                            </w:r>
                          </w:p>
                          <w:p w:rsidR="00BF23BC" w:rsidRDefault="00BF23BC" w:rsidP="00CC3D43">
                            <w:pPr>
                              <w:rPr>
                                <w:i/>
                              </w:rPr>
                            </w:pPr>
                          </w:p>
                          <w:p w:rsidR="00BF23BC" w:rsidRDefault="00333206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Easter break</w:t>
                            </w:r>
                          </w:p>
                          <w:p w:rsidR="00BF23BC" w:rsidRPr="00333206" w:rsidRDefault="00333206" w:rsidP="00CC3D43">
                            <w:r w:rsidRPr="00333206">
                              <w:t>School closes Friday 7.4.17</w:t>
                            </w:r>
                          </w:p>
                          <w:p w:rsidR="00333206" w:rsidRPr="00333206" w:rsidRDefault="00333206" w:rsidP="00CC3D43">
                            <w:r>
                              <w:t>Reopens 24.4.17</w:t>
                            </w:r>
                          </w:p>
                          <w:p w:rsidR="00063D0F" w:rsidRDefault="00063D0F" w:rsidP="00CC3D43">
                            <w:pPr>
                              <w:rPr>
                                <w:i/>
                              </w:rPr>
                            </w:pPr>
                          </w:p>
                          <w:p w:rsidR="00063D0F" w:rsidRDefault="00063D0F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W.C 3</w:t>
                            </w:r>
                            <w:r w:rsidRPr="00063D0F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</w:rPr>
                              <w:t xml:space="preserve"> April</w:t>
                            </w:r>
                          </w:p>
                          <w:p w:rsidR="00063D0F" w:rsidRDefault="00063D0F" w:rsidP="00CC3D4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Decorate an orange (instead of an egg!) </w:t>
                            </w:r>
                            <w:r>
                              <w:rPr>
                                <w:i/>
                              </w:rPr>
                              <w:t>in aid of Muscular Dystrophy – more details later.</w:t>
                            </w:r>
                          </w:p>
                          <w:p w:rsidR="00333206" w:rsidRDefault="00333206" w:rsidP="00CC3D43">
                            <w:pPr>
                              <w:rPr>
                                <w:i/>
                              </w:rPr>
                            </w:pPr>
                          </w:p>
                          <w:p w:rsidR="00303624" w:rsidRPr="00303624" w:rsidRDefault="00303624" w:rsidP="00CC3D43">
                            <w:pPr>
                              <w:rPr>
                                <w:b/>
                              </w:rPr>
                            </w:pPr>
                            <w:r w:rsidRPr="00303624">
                              <w:rPr>
                                <w:b/>
                              </w:rPr>
                              <w:t xml:space="preserve">Bradford City Penalty </w:t>
                            </w:r>
                            <w:proofErr w:type="spellStart"/>
                            <w:r w:rsidRPr="00303624">
                              <w:rPr>
                                <w:b/>
                              </w:rPr>
                              <w:t>shoot out</w:t>
                            </w:r>
                            <w:proofErr w:type="spellEnd"/>
                            <w:r w:rsidRPr="00303624">
                              <w:rPr>
                                <w:b/>
                              </w:rPr>
                              <w:t xml:space="preserve"> day</w:t>
                            </w:r>
                          </w:p>
                          <w:p w:rsidR="00333206" w:rsidRPr="00303624" w:rsidRDefault="00303624" w:rsidP="00CC3D4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Tuesday 4</w:t>
                            </w:r>
                            <w:r w:rsidRPr="00303624">
                              <w:rPr>
                                <w:i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</w:rPr>
                              <w:t xml:space="preserve"> April (PE kits needed)</w:t>
                            </w:r>
                          </w:p>
                          <w:p w:rsidR="00333206" w:rsidRDefault="00333206" w:rsidP="00CC3D43"/>
                          <w:p w:rsidR="00333206" w:rsidRDefault="00333206" w:rsidP="00CC3D43"/>
                          <w:p w:rsidR="00333206" w:rsidRDefault="00333206" w:rsidP="00CC3D43"/>
                          <w:p w:rsidR="00333206" w:rsidRPr="00333206" w:rsidRDefault="00333206" w:rsidP="00CC3D43"/>
                          <w:p w:rsidR="005D5BF5" w:rsidRDefault="00290233" w:rsidP="00286105">
                            <w:pPr>
                              <w:pStyle w:val="Heading1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C6372D" wp14:editId="0F3F85ED">
                                  <wp:extent cx="2114550" cy="1209675"/>
                                  <wp:effectExtent l="0" t="0" r="0" b="9525"/>
                                  <wp:docPr id="1" name="Picture 2" descr="cid:B6FB67C3-CE12-442F-9C0C-E2ECD040141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B6FB67C3-CE12-442F-9C0C-E2ECD040141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5BF5" w:rsidRDefault="00E93104">
                      <w:pPr>
                        <w:pStyle w:val="NoSpacing"/>
                      </w:pPr>
                      <w:r w:rsidRPr="00E93104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301A101" wp14:editId="408A56EA">
                            <wp:extent cx="2174240" cy="1449493"/>
                            <wp:effectExtent l="0" t="0" r="0" b="0"/>
                            <wp:docPr id="4" name="Picture 4" descr="F:\select\woodlands 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select\woodlands 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449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AB4D11">
        <w:t>Woodlands C. of E. Primary School</w:t>
      </w:r>
    </w:p>
    <w:p w:rsidR="005D5BF5" w:rsidRDefault="00711397">
      <w:pPr>
        <w:pStyle w:val="ContactInfo"/>
      </w:pPr>
      <w:hyperlink r:id="rId12" w:history="1">
        <w:r w:rsidR="00AB4D11" w:rsidRPr="002A00EE">
          <w:rPr>
            <w:rStyle w:val="Hyperlink"/>
            <w:rFonts w:ascii="Comic Sans MS" w:hAnsi="Comic Sans MS"/>
            <w:sz w:val="20"/>
            <w:szCs w:val="20"/>
            <w:lang w:eastAsia="en-GB"/>
          </w:rPr>
          <w:t>www.woodlandsprimary.org.uk</w:t>
        </w:r>
      </w:hyperlink>
      <w:r w:rsidR="00AB4D11">
        <w:rPr>
          <w:rFonts w:ascii="Comic Sans MS" w:hAnsi="Comic Sans MS"/>
          <w:color w:val="000000"/>
          <w:sz w:val="20"/>
          <w:szCs w:val="20"/>
          <w:lang w:eastAsia="en-GB"/>
        </w:rPr>
        <w:t xml:space="preserve">      </w:t>
      </w:r>
      <w:r w:rsidR="00D32517">
        <w:t xml:space="preserve">T: </w:t>
      </w:r>
      <w:r w:rsidR="00AB4D11">
        <w:t>01274 678385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6955" w:type="dxa"/>
          </w:tcPr>
          <w:p w:rsidR="008D6C4A" w:rsidRPr="00D629B3" w:rsidRDefault="008D6C4A" w:rsidP="009F58DE">
            <w:pPr>
              <w:rPr>
                <w:b/>
              </w:rPr>
            </w:pP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</w:tbl>
    <w:p w:rsidR="00DD0135" w:rsidRDefault="00865851" w:rsidP="00DD013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Decorate an Orange!</w:t>
      </w:r>
    </w:p>
    <w:p w:rsidR="00DD0135" w:rsidRDefault="00303624" w:rsidP="00DD0135">
      <w:pPr>
        <w:rPr>
          <w:rFonts w:asciiTheme="majorHAnsi" w:hAnsiTheme="majorHAnsi"/>
          <w:color w:val="0F6FC6" w:themeColor="accent1"/>
        </w:rPr>
      </w:pPr>
      <w:r>
        <w:rPr>
          <w:rFonts w:asciiTheme="majorHAnsi" w:hAnsiTheme="majorHAnsi"/>
          <w:color w:val="0F6FC6" w:themeColor="accent1"/>
        </w:rPr>
        <w:t xml:space="preserve">All pupils are invited to ‘Decorate and Orange’ (instead of decorate an egg’, so that we can </w:t>
      </w:r>
      <w:proofErr w:type="gramStart"/>
      <w:r>
        <w:rPr>
          <w:rFonts w:asciiTheme="majorHAnsi" w:hAnsiTheme="majorHAnsi"/>
          <w:color w:val="0F6FC6" w:themeColor="accent1"/>
        </w:rPr>
        <w:t>raise</w:t>
      </w:r>
      <w:proofErr w:type="gramEnd"/>
      <w:r>
        <w:rPr>
          <w:rFonts w:asciiTheme="majorHAnsi" w:hAnsiTheme="majorHAnsi"/>
          <w:color w:val="0F6FC6" w:themeColor="accent1"/>
        </w:rPr>
        <w:t xml:space="preserve"> further funds for Muscular Dystrophy.</w:t>
      </w:r>
    </w:p>
    <w:p w:rsidR="00303624" w:rsidRDefault="00303624" w:rsidP="00DD0135">
      <w:pPr>
        <w:rPr>
          <w:rFonts w:asciiTheme="majorHAnsi" w:hAnsiTheme="majorHAnsi"/>
          <w:color w:val="0F6FC6" w:themeColor="accent1"/>
        </w:rPr>
      </w:pPr>
      <w:r>
        <w:rPr>
          <w:rFonts w:asciiTheme="majorHAnsi" w:hAnsiTheme="majorHAnsi"/>
          <w:color w:val="0F6FC6" w:themeColor="accent1"/>
        </w:rPr>
        <w:t>All decorated oranges to arrive in school from Monday 3</w:t>
      </w:r>
      <w:r w:rsidRPr="00303624">
        <w:rPr>
          <w:rFonts w:asciiTheme="majorHAnsi" w:hAnsiTheme="majorHAnsi"/>
          <w:color w:val="0F6FC6" w:themeColor="accent1"/>
          <w:vertAlign w:val="superscript"/>
        </w:rPr>
        <w:t>rd</w:t>
      </w:r>
      <w:r>
        <w:rPr>
          <w:rFonts w:asciiTheme="majorHAnsi" w:hAnsiTheme="majorHAnsi"/>
          <w:color w:val="0F6FC6" w:themeColor="accent1"/>
        </w:rPr>
        <w:t xml:space="preserve"> April up until Thursday 6</w:t>
      </w:r>
      <w:r w:rsidRPr="00303624">
        <w:rPr>
          <w:rFonts w:asciiTheme="majorHAnsi" w:hAnsiTheme="majorHAnsi"/>
          <w:color w:val="0F6FC6" w:themeColor="accent1"/>
          <w:vertAlign w:val="superscript"/>
        </w:rPr>
        <w:t>th</w:t>
      </w:r>
      <w:r>
        <w:rPr>
          <w:rFonts w:asciiTheme="majorHAnsi" w:hAnsiTheme="majorHAnsi"/>
          <w:color w:val="0F6FC6" w:themeColor="accent1"/>
        </w:rPr>
        <w:t xml:space="preserve"> April. Please send in £1.50 to enter and make sure your orange has a name on!</w:t>
      </w:r>
    </w:p>
    <w:p w:rsidR="00303624" w:rsidRDefault="00303624" w:rsidP="00DD0135">
      <w:pPr>
        <w:rPr>
          <w:rFonts w:asciiTheme="majorHAnsi" w:hAnsiTheme="majorHAnsi"/>
          <w:color w:val="0F6FC6" w:themeColor="accent1"/>
        </w:rPr>
      </w:pPr>
      <w:r>
        <w:rPr>
          <w:rFonts w:asciiTheme="majorHAnsi" w:hAnsiTheme="majorHAnsi"/>
          <w:color w:val="0F6FC6" w:themeColor="accent1"/>
        </w:rPr>
        <w:t xml:space="preserve">There will be a Prize for Early Years &amp; KS1 and a prize for KS2, criteria is the most imaginative/creative idea. </w:t>
      </w:r>
    </w:p>
    <w:p w:rsidR="00DD0135" w:rsidRPr="00DD0135" w:rsidRDefault="00DD0135" w:rsidP="00DD0135">
      <w:pPr>
        <w:rPr>
          <w:rFonts w:asciiTheme="majorHAnsi" w:hAnsiTheme="majorHAnsi"/>
          <w:color w:val="0F6FC6" w:themeColor="accent1"/>
        </w:rPr>
      </w:pPr>
    </w:p>
    <w:p w:rsidR="00DD0135" w:rsidRPr="00DD0135" w:rsidRDefault="00303624" w:rsidP="00DD013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Saying Goodbye to Mrs Dennison</w:t>
      </w:r>
    </w:p>
    <w:p w:rsidR="00303624" w:rsidRDefault="00303624" w:rsidP="00303624">
      <w:pPr>
        <w:rPr>
          <w:rFonts w:eastAsia="Times New Roman"/>
          <w:noProof/>
          <w:color w:val="7030A0"/>
          <w:lang w:val="en-GB" w:eastAsia="en-GB"/>
        </w:rPr>
      </w:pPr>
      <w:r>
        <w:rPr>
          <w:rFonts w:eastAsia="Times New Roman"/>
          <w:noProof/>
          <w:color w:val="7030A0"/>
          <w:lang w:val="en-GB" w:eastAsia="en-GB"/>
        </w:rPr>
        <w:t>Mrs Dennison is leaving school at the end of this term (Wednesday 5</w:t>
      </w:r>
      <w:r w:rsidRPr="00303624">
        <w:rPr>
          <w:rFonts w:eastAsia="Times New Roman"/>
          <w:noProof/>
          <w:color w:val="7030A0"/>
          <w:vertAlign w:val="superscript"/>
          <w:lang w:val="en-GB" w:eastAsia="en-GB"/>
        </w:rPr>
        <w:t>th</w:t>
      </w:r>
      <w:r>
        <w:rPr>
          <w:rFonts w:eastAsia="Times New Roman"/>
          <w:noProof/>
          <w:color w:val="7030A0"/>
          <w:lang w:val="en-GB" w:eastAsia="en-GB"/>
        </w:rPr>
        <w:t xml:space="preserve"> </w:t>
      </w:r>
      <w:r w:rsidR="00E93104">
        <w:rPr>
          <w:rFonts w:eastAsia="Times New Roman"/>
          <w:noProof/>
          <w:color w:val="7030A0"/>
          <w:lang w:val="en-GB" w:eastAsia="en-GB"/>
        </w:rPr>
        <w:t>April is her last working</w:t>
      </w:r>
      <w:r>
        <w:rPr>
          <w:rFonts w:eastAsia="Times New Roman"/>
          <w:noProof/>
          <w:color w:val="7030A0"/>
          <w:lang w:val="en-GB" w:eastAsia="en-GB"/>
        </w:rPr>
        <w:t xml:space="preserve"> day in school). </w:t>
      </w:r>
    </w:p>
    <w:p w:rsidR="00303624" w:rsidRDefault="00303624" w:rsidP="00303624">
      <w:pPr>
        <w:rPr>
          <w:rFonts w:eastAsia="Times New Roman"/>
        </w:rPr>
      </w:pPr>
      <w:r>
        <w:rPr>
          <w:rFonts w:eastAsia="Times New Roman"/>
          <w:noProof/>
          <w:color w:val="7030A0"/>
          <w:lang w:val="en-GB" w:eastAsia="en-GB"/>
        </w:rPr>
        <w:t xml:space="preserve">She will be greatly missed and we thank her for the 10 years she has worked hard and supported all that we do in school. </w:t>
      </w:r>
    </w:p>
    <w:p w:rsidR="007B1530" w:rsidRPr="00DD0135" w:rsidRDefault="007B1530" w:rsidP="007B1530">
      <w:pPr>
        <w:rPr>
          <w:rFonts w:eastAsia="Times New Roman"/>
          <w:color w:val="FF0000"/>
        </w:rPr>
      </w:pPr>
    </w:p>
    <w:p w:rsidR="007B1530" w:rsidRDefault="00303624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Dress Down Friday for Easter</w:t>
      </w:r>
    </w:p>
    <w:p w:rsidR="00303624" w:rsidRDefault="00303624" w:rsidP="007B1530">
      <w:pPr>
        <w:rPr>
          <w:rFonts w:eastAsia="Times New Roman"/>
          <w:color w:val="FF0000"/>
        </w:rPr>
      </w:pPr>
      <w:r w:rsidRPr="00303624">
        <w:rPr>
          <w:rFonts w:eastAsia="Times New Roman"/>
          <w:color w:val="FF0000"/>
        </w:rPr>
        <w:t>Friday 7</w:t>
      </w:r>
      <w:r w:rsidRPr="00303624">
        <w:rPr>
          <w:rFonts w:eastAsia="Times New Roman"/>
          <w:color w:val="FF0000"/>
          <w:vertAlign w:val="superscript"/>
        </w:rPr>
        <w:t>th</w:t>
      </w:r>
      <w:r w:rsidRPr="00303624">
        <w:rPr>
          <w:rFonts w:eastAsia="Times New Roman"/>
          <w:color w:val="FF0000"/>
        </w:rPr>
        <w:t xml:space="preserve"> April is a non-uniform day in </w:t>
      </w:r>
      <w:proofErr w:type="gramStart"/>
      <w:r w:rsidRPr="00303624">
        <w:rPr>
          <w:rFonts w:eastAsia="Times New Roman"/>
          <w:color w:val="FF0000"/>
        </w:rPr>
        <w:t>school,</w:t>
      </w:r>
      <w:proofErr w:type="gramEnd"/>
      <w:r w:rsidRPr="00303624">
        <w:rPr>
          <w:rFonts w:eastAsia="Times New Roman"/>
          <w:color w:val="FF0000"/>
        </w:rPr>
        <w:t xml:space="preserve"> we ask t</w:t>
      </w:r>
      <w:r w:rsidR="00711397">
        <w:rPr>
          <w:rFonts w:eastAsia="Times New Roman"/>
          <w:color w:val="FF0000"/>
        </w:rPr>
        <w:t xml:space="preserve">hat pupils bring a donation of </w:t>
      </w:r>
      <w:bookmarkStart w:id="0" w:name="_GoBack"/>
      <w:bookmarkEnd w:id="0"/>
      <w:r w:rsidR="00834F4A">
        <w:rPr>
          <w:rFonts w:eastAsia="Times New Roman"/>
          <w:color w:val="FF0000"/>
        </w:rPr>
        <w:t>an Easter egg</w:t>
      </w:r>
      <w:r w:rsidRPr="00303624">
        <w:rPr>
          <w:rFonts w:eastAsia="Times New Roman"/>
          <w:color w:val="FF0000"/>
        </w:rPr>
        <w:t xml:space="preserve"> for the raffle in the afternoon please.</w:t>
      </w:r>
    </w:p>
    <w:p w:rsidR="00834F4A" w:rsidRDefault="00834F4A" w:rsidP="007B1530">
      <w:pPr>
        <w:rPr>
          <w:rFonts w:eastAsia="Times New Roman"/>
          <w:color w:val="FF0000"/>
        </w:rPr>
      </w:pPr>
    </w:p>
    <w:p w:rsidR="00834F4A" w:rsidRDefault="00834F4A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Raffle Tickets</w:t>
      </w:r>
    </w:p>
    <w:p w:rsidR="00834F4A" w:rsidRPr="00834F4A" w:rsidRDefault="00834F4A" w:rsidP="007B1530">
      <w:pPr>
        <w:rPr>
          <w:rFonts w:eastAsia="Times New Roman"/>
          <w:color w:val="FF33CC"/>
        </w:rPr>
      </w:pPr>
      <w:r>
        <w:rPr>
          <w:rFonts w:eastAsia="Times New Roman"/>
          <w:color w:val="FF33CC"/>
        </w:rPr>
        <w:t>Please return monies for Raffle tickets by Wednesday 5</w:t>
      </w:r>
      <w:r w:rsidRPr="00834F4A">
        <w:rPr>
          <w:rFonts w:eastAsia="Times New Roman"/>
          <w:color w:val="FF33CC"/>
          <w:vertAlign w:val="superscript"/>
        </w:rPr>
        <w:t>th</w:t>
      </w:r>
      <w:r>
        <w:rPr>
          <w:rFonts w:eastAsia="Times New Roman"/>
          <w:color w:val="FF33CC"/>
        </w:rPr>
        <w:t xml:space="preserve"> April, don’t worry if you can’t find the raffle ticket strip, as Mrs Holroyd has the other half named in school.</w:t>
      </w:r>
    </w:p>
    <w:p w:rsidR="00303624" w:rsidRDefault="00303624" w:rsidP="007B1530">
      <w:pPr>
        <w:rPr>
          <w:rFonts w:eastAsia="Times New Roman"/>
          <w:color w:val="5F5F5F"/>
        </w:rPr>
      </w:pPr>
    </w:p>
    <w:p w:rsidR="007B1530" w:rsidRDefault="00333206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Bradford City Penalty Shoot Out</w:t>
      </w:r>
    </w:p>
    <w:p w:rsidR="00870959" w:rsidRDefault="00FA5BC3" w:rsidP="009C0C58">
      <w:pPr>
        <w:rPr>
          <w:rFonts w:eastAsia="Times New Roman"/>
          <w:color w:val="00B050"/>
        </w:rPr>
      </w:pPr>
      <w:r w:rsidRPr="00303624">
        <w:rPr>
          <w:rFonts w:eastAsia="Times New Roman"/>
          <w:color w:val="00B050"/>
        </w:rPr>
        <w:t xml:space="preserve">Bradford City Football Club Community Foundation </w:t>
      </w:r>
      <w:proofErr w:type="gramStart"/>
      <w:r w:rsidRPr="00303624">
        <w:rPr>
          <w:rFonts w:eastAsia="Times New Roman"/>
          <w:color w:val="00B050"/>
        </w:rPr>
        <w:t>are</w:t>
      </w:r>
      <w:proofErr w:type="gramEnd"/>
      <w:r w:rsidRPr="00303624">
        <w:rPr>
          <w:rFonts w:eastAsia="Times New Roman"/>
          <w:color w:val="00B050"/>
        </w:rPr>
        <w:t xml:space="preserve"> visiting our school to carry out a sponsored penalty shootout on Tuesday 4</w:t>
      </w:r>
      <w:r w:rsidRPr="00303624">
        <w:rPr>
          <w:rFonts w:eastAsia="Times New Roman"/>
          <w:color w:val="00B050"/>
          <w:vertAlign w:val="superscript"/>
        </w:rPr>
        <w:t>th</w:t>
      </w:r>
      <w:r w:rsidRPr="00303624">
        <w:rPr>
          <w:rFonts w:eastAsia="Times New Roman"/>
          <w:color w:val="00B050"/>
        </w:rPr>
        <w:t xml:space="preserve"> April.</w:t>
      </w:r>
    </w:p>
    <w:p w:rsidR="00E93104" w:rsidRDefault="00E93104" w:rsidP="009C0C58">
      <w:pPr>
        <w:rPr>
          <w:rFonts w:eastAsia="Times New Roman"/>
          <w:color w:val="00B050"/>
        </w:rPr>
      </w:pPr>
    </w:p>
    <w:p w:rsidR="00E93104" w:rsidRPr="00E93104" w:rsidRDefault="00E93104" w:rsidP="009C0C58">
      <w:pPr>
        <w:rPr>
          <w:rFonts w:eastAsia="Times New Roman"/>
          <w:b/>
          <w:i/>
          <w:sz w:val="28"/>
          <w:szCs w:val="28"/>
        </w:rPr>
      </w:pPr>
      <w:r w:rsidRPr="00E93104">
        <w:rPr>
          <w:rFonts w:eastAsia="Times New Roman"/>
          <w:b/>
          <w:i/>
          <w:sz w:val="28"/>
          <w:szCs w:val="28"/>
        </w:rPr>
        <w:t>Administrative Assistant post</w:t>
      </w:r>
    </w:p>
    <w:p w:rsidR="00E93104" w:rsidRDefault="00E93104" w:rsidP="009C0C58">
      <w:pPr>
        <w:rPr>
          <w:rFonts w:eastAsia="Times New Roman"/>
          <w:color w:val="C00000"/>
        </w:rPr>
      </w:pPr>
      <w:r>
        <w:rPr>
          <w:rFonts w:eastAsia="Times New Roman"/>
          <w:color w:val="C00000"/>
        </w:rPr>
        <w:t xml:space="preserve">School currently has a vacancy for an administrative assistant. The vacancy is being advertised through </w:t>
      </w:r>
      <w:proofErr w:type="spellStart"/>
      <w:r>
        <w:rPr>
          <w:rFonts w:eastAsia="Times New Roman"/>
          <w:color w:val="C00000"/>
        </w:rPr>
        <w:t>Kirklees</w:t>
      </w:r>
      <w:proofErr w:type="spellEnd"/>
      <w:r>
        <w:rPr>
          <w:rFonts w:eastAsia="Times New Roman"/>
          <w:color w:val="C00000"/>
        </w:rPr>
        <w:t xml:space="preserve"> jobs vacancies (online), and packs can be requested from Miss Webster.</w:t>
      </w:r>
    </w:p>
    <w:p w:rsidR="00834F4A" w:rsidRDefault="00834F4A" w:rsidP="009C0C58">
      <w:pPr>
        <w:rPr>
          <w:rFonts w:eastAsia="Times New Roman"/>
          <w:color w:val="C00000"/>
        </w:rPr>
      </w:pPr>
    </w:p>
    <w:p w:rsidR="00865851" w:rsidRDefault="00865851" w:rsidP="0086585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Easter Coffee Afternoon Fundraiser</w:t>
      </w:r>
    </w:p>
    <w:p w:rsidR="00865851" w:rsidRPr="00865851" w:rsidRDefault="00865851" w:rsidP="00865851">
      <w:pPr>
        <w:rPr>
          <w:rFonts w:asciiTheme="majorHAnsi" w:hAnsiTheme="majorHAnsi"/>
          <w:color w:val="808080" w:themeColor="background1" w:themeShade="80"/>
        </w:rPr>
      </w:pPr>
      <w:r w:rsidRPr="00865851">
        <w:rPr>
          <w:rFonts w:asciiTheme="majorHAnsi" w:hAnsiTheme="majorHAnsi"/>
          <w:color w:val="808080" w:themeColor="background1" w:themeShade="80"/>
        </w:rPr>
        <w:t>Our Easter coffee afternoon was very well supported, thank you very much for all donations of cakes and visitors! We raised a fabulous £</w:t>
      </w:r>
      <w:r w:rsidR="009B0038">
        <w:rPr>
          <w:rFonts w:asciiTheme="majorHAnsi" w:hAnsiTheme="majorHAnsi"/>
          <w:color w:val="808080" w:themeColor="background1" w:themeShade="80"/>
        </w:rPr>
        <w:t>318.08!</w:t>
      </w:r>
    </w:p>
    <w:p w:rsidR="00333206" w:rsidRDefault="00333206" w:rsidP="009C0C58">
      <w:pPr>
        <w:rPr>
          <w:rFonts w:eastAsia="Times New Roman"/>
          <w:b/>
          <w:i/>
          <w:sz w:val="28"/>
          <w:szCs w:val="28"/>
        </w:rPr>
      </w:pPr>
    </w:p>
    <w:p w:rsidR="001C7FFA" w:rsidRPr="00865851" w:rsidRDefault="00865851" w:rsidP="009C0C58">
      <w:pPr>
        <w:rPr>
          <w:rFonts w:eastAsia="Times New Roman"/>
          <w:b/>
          <w:i/>
          <w:sz w:val="28"/>
          <w:szCs w:val="28"/>
        </w:rPr>
      </w:pPr>
      <w:r w:rsidRPr="00865851">
        <w:rPr>
          <w:rFonts w:eastAsia="Times New Roman"/>
          <w:b/>
          <w:i/>
          <w:sz w:val="28"/>
          <w:szCs w:val="28"/>
        </w:rPr>
        <w:t>Kirkwood Hospice Boxes</w:t>
      </w:r>
    </w:p>
    <w:p w:rsidR="001C7FFA" w:rsidRPr="001C7FFA" w:rsidRDefault="00865851" w:rsidP="009C0C58">
      <w:pPr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The children will be bringing home a small collection box in aid of Kirkwood Hospice. Please give generously and then return the box to school no later than Friday 28</w:t>
      </w:r>
      <w:r w:rsidRPr="00865851">
        <w:rPr>
          <w:rFonts w:eastAsia="Times New Roman"/>
          <w:color w:val="FF0000"/>
          <w:vertAlign w:val="superscript"/>
        </w:rPr>
        <w:t>th</w:t>
      </w:r>
      <w:r>
        <w:rPr>
          <w:rFonts w:eastAsia="Times New Roman"/>
          <w:color w:val="FF0000"/>
        </w:rPr>
        <w:t xml:space="preserve"> April. Thank you for your support.</w:t>
      </w:r>
    </w:p>
    <w:p w:rsidR="007B1530" w:rsidRPr="00D30BB0" w:rsidRDefault="007B1530" w:rsidP="00D30BB0">
      <w:pPr>
        <w:jc w:val="center"/>
        <w:rPr>
          <w:rFonts w:eastAsia="Times New Roman"/>
          <w:color w:val="7D9532" w:themeColor="accent6" w:themeShade="BF"/>
        </w:rPr>
      </w:pPr>
    </w:p>
    <w:sectPr w:rsidR="007B1530" w:rsidRPr="00D30BB0">
      <w:footerReference w:type="default" r:id="rId13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523" w:rsidRDefault="00370523">
      <w:r>
        <w:separator/>
      </w:r>
    </w:p>
  </w:endnote>
  <w:endnote w:type="continuationSeparator" w:id="0">
    <w:p w:rsidR="00370523" w:rsidRDefault="0037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  <w:tr w:rsidR="005D5BF5" w:rsidTr="005D5BF5">
      <w:tc>
        <w:tcPr>
          <w:tcW w:w="3215" w:type="pct"/>
        </w:tcPr>
        <w:p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Footer"/>
          </w:pPr>
        </w:p>
      </w:tc>
      <w:tc>
        <w:tcPr>
          <w:tcW w:w="1585" w:type="pct"/>
        </w:tcPr>
        <w:p w:rsidR="005D5BF5" w:rsidRDefault="00D32517" w:rsidP="00290233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11397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 w:rsidR="00290233">
            <w:t>2</w:t>
          </w:r>
        </w:p>
      </w:tc>
    </w:tr>
    <w:tr w:rsidR="005D5BF5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</w:tbl>
  <w:p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523" w:rsidRDefault="00370523">
      <w:r>
        <w:separator/>
      </w:r>
    </w:p>
  </w:footnote>
  <w:footnote w:type="continuationSeparator" w:id="0">
    <w:p w:rsidR="00370523" w:rsidRDefault="00370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9DAEB8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D11"/>
    <w:rsid w:val="0004129D"/>
    <w:rsid w:val="00063D0F"/>
    <w:rsid w:val="000C61BC"/>
    <w:rsid w:val="000D0542"/>
    <w:rsid w:val="000D447C"/>
    <w:rsid w:val="000E7122"/>
    <w:rsid w:val="00135ECD"/>
    <w:rsid w:val="00143C5C"/>
    <w:rsid w:val="001731AD"/>
    <w:rsid w:val="0017430A"/>
    <w:rsid w:val="00186A05"/>
    <w:rsid w:val="001903F9"/>
    <w:rsid w:val="001972F5"/>
    <w:rsid w:val="001C7FFA"/>
    <w:rsid w:val="00286105"/>
    <w:rsid w:val="00290233"/>
    <w:rsid w:val="002C0C22"/>
    <w:rsid w:val="002D5A3D"/>
    <w:rsid w:val="00303624"/>
    <w:rsid w:val="00320BF8"/>
    <w:rsid w:val="00333206"/>
    <w:rsid w:val="00335636"/>
    <w:rsid w:val="003530E7"/>
    <w:rsid w:val="00370523"/>
    <w:rsid w:val="00390C6D"/>
    <w:rsid w:val="004351D6"/>
    <w:rsid w:val="004F279A"/>
    <w:rsid w:val="005153E1"/>
    <w:rsid w:val="00521F3B"/>
    <w:rsid w:val="005B7ED6"/>
    <w:rsid w:val="005D5BF5"/>
    <w:rsid w:val="005E4ABA"/>
    <w:rsid w:val="00614ADD"/>
    <w:rsid w:val="0067066F"/>
    <w:rsid w:val="006C5886"/>
    <w:rsid w:val="006E0E6D"/>
    <w:rsid w:val="006F56C5"/>
    <w:rsid w:val="00711397"/>
    <w:rsid w:val="007441B4"/>
    <w:rsid w:val="007B1530"/>
    <w:rsid w:val="00803832"/>
    <w:rsid w:val="008317EA"/>
    <w:rsid w:val="00834F4A"/>
    <w:rsid w:val="00865851"/>
    <w:rsid w:val="00870959"/>
    <w:rsid w:val="008B52D4"/>
    <w:rsid w:val="008D6C4A"/>
    <w:rsid w:val="00902E7A"/>
    <w:rsid w:val="00977677"/>
    <w:rsid w:val="009A2C0D"/>
    <w:rsid w:val="009B0038"/>
    <w:rsid w:val="009C0C58"/>
    <w:rsid w:val="009D64A5"/>
    <w:rsid w:val="009D6F57"/>
    <w:rsid w:val="009E148C"/>
    <w:rsid w:val="009F58DE"/>
    <w:rsid w:val="00A320B7"/>
    <w:rsid w:val="00A5347A"/>
    <w:rsid w:val="00AA1ED9"/>
    <w:rsid w:val="00AA3DAE"/>
    <w:rsid w:val="00AB4D11"/>
    <w:rsid w:val="00AD1C09"/>
    <w:rsid w:val="00AE0474"/>
    <w:rsid w:val="00B14713"/>
    <w:rsid w:val="00B2490E"/>
    <w:rsid w:val="00B62B21"/>
    <w:rsid w:val="00B704D3"/>
    <w:rsid w:val="00B954A9"/>
    <w:rsid w:val="00BA0304"/>
    <w:rsid w:val="00BB12E6"/>
    <w:rsid w:val="00BE6368"/>
    <w:rsid w:val="00BF23BC"/>
    <w:rsid w:val="00BF36EF"/>
    <w:rsid w:val="00C34497"/>
    <w:rsid w:val="00C72798"/>
    <w:rsid w:val="00C81B09"/>
    <w:rsid w:val="00CC3D43"/>
    <w:rsid w:val="00CF5A59"/>
    <w:rsid w:val="00D30BB0"/>
    <w:rsid w:val="00D32517"/>
    <w:rsid w:val="00D629B3"/>
    <w:rsid w:val="00D80803"/>
    <w:rsid w:val="00D90595"/>
    <w:rsid w:val="00DD0135"/>
    <w:rsid w:val="00E61465"/>
    <w:rsid w:val="00E93104"/>
    <w:rsid w:val="00E979F8"/>
    <w:rsid w:val="00EC676D"/>
    <w:rsid w:val="00EE0242"/>
    <w:rsid w:val="00F90D2C"/>
    <w:rsid w:val="00FA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4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C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6C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6C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6C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C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6C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6C4A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6C4A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6C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pPr>
      <w:spacing w:before="240" w:after="100"/>
    </w:pPr>
    <w:rPr>
      <w:rFonts w:asciiTheme="majorHAnsi" w:eastAsiaTheme="majorEastAsia" w:hAnsiTheme="majorHAnsi" w:cstheme="majorBidi"/>
      <w:color w:val="7CCA62" w:themeColor="accent5"/>
      <w:sz w:val="66"/>
    </w:rPr>
  </w:style>
  <w:style w:type="paragraph" w:customStyle="1" w:styleId="ContactInfo">
    <w:name w:val="Contact Info"/>
    <w:basedOn w:val="Normal"/>
    <w:uiPriority w:val="1"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pPr>
      <w:spacing w:line="80" w:lineRule="exact"/>
    </w:pPr>
  </w:style>
  <w:style w:type="paragraph" w:customStyle="1" w:styleId="Photo">
    <w:name w:val="Photo"/>
    <w:basedOn w:val="Normal"/>
    <w:uiPriority w:val="2"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8D6C4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160" w:after="160"/>
    </w:pPr>
    <w:rPr>
      <w:color w:val="7CCA62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7CCA62" w:themeColor="accent5"/>
    </w:rPr>
  </w:style>
  <w:style w:type="paragraph" w:styleId="Title">
    <w:name w:val="Title"/>
    <w:basedOn w:val="Normal"/>
    <w:next w:val="Normal"/>
    <w:link w:val="TitleChar"/>
    <w:uiPriority w:val="10"/>
    <w:qFormat/>
    <w:rsid w:val="008D6C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D6C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Spacing">
    <w:name w:val="No Spacing"/>
    <w:basedOn w:val="Normal"/>
    <w:uiPriority w:val="1"/>
    <w:qFormat/>
    <w:rsid w:val="008D6C4A"/>
    <w:rPr>
      <w:szCs w:val="3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7CCA62" w:themeColor="accent5"/>
        <w:bottom w:val="single" w:sz="8" w:space="0" w:color="7CCA62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rsid w:val="008D6C4A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D6C4A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D6C4A"/>
    <w:rPr>
      <w:rFonts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AB4D1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6C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6C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D6C4A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D6C4A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D6C4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8D6C4A"/>
    <w:pPr>
      <w:spacing w:after="200"/>
    </w:pPr>
    <w:rPr>
      <w:i/>
      <w:iCs/>
      <w:color w:val="17406D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C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D6C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D6C4A"/>
    <w:rPr>
      <w:b/>
      <w:bCs/>
    </w:rPr>
  </w:style>
  <w:style w:type="character" w:styleId="Emphasis">
    <w:name w:val="Emphasis"/>
    <w:basedOn w:val="DefaultParagraphFont"/>
    <w:uiPriority w:val="20"/>
    <w:qFormat/>
    <w:rsid w:val="008D6C4A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6C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D6C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C4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C4A"/>
    <w:rPr>
      <w:b/>
      <w:i/>
      <w:sz w:val="24"/>
    </w:rPr>
  </w:style>
  <w:style w:type="character" w:styleId="SubtleEmphasis">
    <w:name w:val="Subtle Emphasis"/>
    <w:uiPriority w:val="19"/>
    <w:qFormat/>
    <w:rsid w:val="008D6C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D6C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D6C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D6C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D6C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C4A"/>
    <w:pPr>
      <w:outlineLvl w:val="9"/>
    </w:pPr>
  </w:style>
  <w:style w:type="paragraph" w:styleId="ListParagraph">
    <w:name w:val="List Paragraph"/>
    <w:basedOn w:val="Normal"/>
    <w:uiPriority w:val="34"/>
    <w:qFormat/>
    <w:rsid w:val="008D6C4A"/>
    <w:pPr>
      <w:ind w:left="720"/>
      <w:contextualSpacing/>
    </w:pPr>
  </w:style>
  <w:style w:type="paragraph" w:customStyle="1" w:styleId="Default">
    <w:name w:val="Default"/>
    <w:rsid w:val="00B954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4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C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6C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6C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6C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C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6C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6C4A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6C4A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6C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pPr>
      <w:spacing w:before="240" w:after="100"/>
    </w:pPr>
    <w:rPr>
      <w:rFonts w:asciiTheme="majorHAnsi" w:eastAsiaTheme="majorEastAsia" w:hAnsiTheme="majorHAnsi" w:cstheme="majorBidi"/>
      <w:color w:val="7CCA62" w:themeColor="accent5"/>
      <w:sz w:val="66"/>
    </w:rPr>
  </w:style>
  <w:style w:type="paragraph" w:customStyle="1" w:styleId="ContactInfo">
    <w:name w:val="Contact Info"/>
    <w:basedOn w:val="Normal"/>
    <w:uiPriority w:val="1"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pPr>
      <w:spacing w:line="80" w:lineRule="exact"/>
    </w:pPr>
  </w:style>
  <w:style w:type="paragraph" w:customStyle="1" w:styleId="Photo">
    <w:name w:val="Photo"/>
    <w:basedOn w:val="Normal"/>
    <w:uiPriority w:val="2"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8D6C4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160" w:after="160"/>
    </w:pPr>
    <w:rPr>
      <w:color w:val="7CCA62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7CCA62" w:themeColor="accent5"/>
    </w:rPr>
  </w:style>
  <w:style w:type="paragraph" w:styleId="Title">
    <w:name w:val="Title"/>
    <w:basedOn w:val="Normal"/>
    <w:next w:val="Normal"/>
    <w:link w:val="TitleChar"/>
    <w:uiPriority w:val="10"/>
    <w:qFormat/>
    <w:rsid w:val="008D6C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D6C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Spacing">
    <w:name w:val="No Spacing"/>
    <w:basedOn w:val="Normal"/>
    <w:uiPriority w:val="1"/>
    <w:qFormat/>
    <w:rsid w:val="008D6C4A"/>
    <w:rPr>
      <w:szCs w:val="3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7CCA62" w:themeColor="accent5"/>
        <w:bottom w:val="single" w:sz="8" w:space="0" w:color="7CCA62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rsid w:val="008D6C4A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D6C4A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D6C4A"/>
    <w:rPr>
      <w:rFonts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AB4D1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6C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6C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D6C4A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D6C4A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D6C4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8D6C4A"/>
    <w:pPr>
      <w:spacing w:after="200"/>
    </w:pPr>
    <w:rPr>
      <w:i/>
      <w:iCs/>
      <w:color w:val="17406D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C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D6C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D6C4A"/>
    <w:rPr>
      <w:b/>
      <w:bCs/>
    </w:rPr>
  </w:style>
  <w:style w:type="character" w:styleId="Emphasis">
    <w:name w:val="Emphasis"/>
    <w:basedOn w:val="DefaultParagraphFont"/>
    <w:uiPriority w:val="20"/>
    <w:qFormat/>
    <w:rsid w:val="008D6C4A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6C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D6C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C4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C4A"/>
    <w:rPr>
      <w:b/>
      <w:i/>
      <w:sz w:val="24"/>
    </w:rPr>
  </w:style>
  <w:style w:type="character" w:styleId="SubtleEmphasis">
    <w:name w:val="Subtle Emphasis"/>
    <w:uiPriority w:val="19"/>
    <w:qFormat/>
    <w:rsid w:val="008D6C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D6C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D6C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D6C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D6C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C4A"/>
    <w:pPr>
      <w:outlineLvl w:val="9"/>
    </w:pPr>
  </w:style>
  <w:style w:type="paragraph" w:styleId="ListParagraph">
    <w:name w:val="List Paragraph"/>
    <w:basedOn w:val="Normal"/>
    <w:uiPriority w:val="34"/>
    <w:qFormat/>
    <w:rsid w:val="008D6C4A"/>
    <w:pPr>
      <w:ind w:left="720"/>
      <w:contextualSpacing/>
    </w:pPr>
  </w:style>
  <w:style w:type="paragraph" w:customStyle="1" w:styleId="Default">
    <w:name w:val="Default"/>
    <w:rsid w:val="00B954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oodlandsprimary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.webster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2</TotalTime>
  <Pages>2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Webster</dc:creator>
  <cp:lastModifiedBy>Anne Dennison</cp:lastModifiedBy>
  <cp:revision>2</cp:revision>
  <cp:lastPrinted>2017-03-27T10:47:00Z</cp:lastPrinted>
  <dcterms:created xsi:type="dcterms:W3CDTF">2017-03-27T12:41:00Z</dcterms:created>
  <dcterms:modified xsi:type="dcterms:W3CDTF">2017-03-27T12:41:00Z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